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E8E" w:rsidRPr="00723670" w:rsidRDefault="004E2E8E" w:rsidP="00D24E1A">
      <w:pPr>
        <w:pStyle w:val="CDBody"/>
      </w:pPr>
      <w:r>
        <w:rPr>
          <w:noProof/>
        </w:rPr>
        <w:drawing>
          <wp:inline distT="0" distB="0" distL="0" distR="0">
            <wp:extent cx="1133555" cy="861501"/>
            <wp:effectExtent l="19050" t="0" r="9445" b="0"/>
            <wp:docPr id="1" name="Picture 0" descr="Cool Davis Logo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l Davis Logo New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068" cy="86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D9B" w:rsidRPr="003B4911" w:rsidRDefault="00100D9B" w:rsidP="00D24E1A">
      <w:pPr>
        <w:pStyle w:val="CDTitle"/>
      </w:pPr>
      <w:r w:rsidRPr="003B4911">
        <w:t>Greywater Showcase</w:t>
      </w:r>
      <w:r w:rsidR="003B4911">
        <w:t xml:space="preserve"> Program</w:t>
      </w:r>
    </w:p>
    <w:p w:rsidR="00C8315A" w:rsidRDefault="00100D9B" w:rsidP="00D24E1A">
      <w:pPr>
        <w:pStyle w:val="CDSubtitle"/>
      </w:pPr>
      <w:r w:rsidRPr="003B4911">
        <w:t>Wednesday,</w:t>
      </w:r>
      <w:r w:rsidR="00525FF6" w:rsidRPr="003B4911">
        <w:t xml:space="preserve"> July 12, 2017, 5:30pm – 7:30pm</w:t>
      </w:r>
    </w:p>
    <w:p w:rsidR="00FD4C4D" w:rsidRPr="003B4911" w:rsidRDefault="00525FF6" w:rsidP="00D24E1A">
      <w:pPr>
        <w:pStyle w:val="CDSubtitle"/>
        <w:rPr>
          <w:sz w:val="22"/>
        </w:rPr>
      </w:pPr>
      <w:r w:rsidRPr="003B4911">
        <w:t xml:space="preserve">Davis </w:t>
      </w:r>
      <w:r w:rsidR="00100D9B" w:rsidRPr="003B4911">
        <w:t>Senior Center</w:t>
      </w:r>
      <w:r w:rsidRPr="003B4911">
        <w:t xml:space="preserve"> </w:t>
      </w:r>
      <w:r w:rsidR="00FD4C4D" w:rsidRPr="003B4911">
        <w:rPr>
          <w:shd w:val="clear" w:color="auto" w:fill="FFFFFF"/>
        </w:rPr>
        <w:t>646 A Street</w:t>
      </w:r>
      <w:r w:rsidRPr="003B4911">
        <w:rPr>
          <w:shd w:val="clear" w:color="auto" w:fill="FFFFFF"/>
        </w:rPr>
        <w:t xml:space="preserve"> Davis CA 95616</w:t>
      </w:r>
    </w:p>
    <w:p w:rsidR="00C8315A" w:rsidRDefault="00C8315A" w:rsidP="00D24E1A">
      <w:pPr>
        <w:pStyle w:val="CDBody"/>
      </w:pPr>
    </w:p>
    <w:p w:rsidR="00C8315A" w:rsidRDefault="00D24E1A" w:rsidP="00D24E1A">
      <w:pPr>
        <w:pStyle w:val="CDBody"/>
        <w:numPr>
          <w:ilvl w:val="0"/>
          <w:numId w:val="6"/>
        </w:numPr>
      </w:pPr>
      <w:r w:rsidRPr="00100D9B">
        <w:t xml:space="preserve">5:30pm </w:t>
      </w:r>
      <w:r w:rsidRPr="00D24E1A">
        <w:rPr>
          <w:b/>
        </w:rPr>
        <w:t xml:space="preserve">Sign in </w:t>
      </w:r>
      <w:r>
        <w:rPr>
          <w:b/>
        </w:rPr>
        <w:t>including</w:t>
      </w:r>
      <w:r>
        <w:t xml:space="preserve"> </w:t>
      </w:r>
      <w:r>
        <w:rPr>
          <w:b/>
        </w:rPr>
        <w:t>d</w:t>
      </w:r>
      <w:r w:rsidR="00C8315A">
        <w:rPr>
          <w:b/>
        </w:rPr>
        <w:t xml:space="preserve">oor </w:t>
      </w:r>
      <w:r>
        <w:rPr>
          <w:b/>
        </w:rPr>
        <w:t>p</w:t>
      </w:r>
      <w:r w:rsidR="00C8315A">
        <w:rPr>
          <w:b/>
        </w:rPr>
        <w:t>rize</w:t>
      </w:r>
      <w:r w:rsidR="00C8315A" w:rsidRPr="00100D9B">
        <w:t xml:space="preserve"> </w:t>
      </w:r>
      <w:r w:rsidRPr="00D24E1A">
        <w:rPr>
          <w:b/>
        </w:rPr>
        <w:t>tickets.</w:t>
      </w:r>
      <w:r>
        <w:t xml:space="preserve"> </w:t>
      </w:r>
      <w:r w:rsidR="00C8315A">
        <w:t>Be sure to pick up your ticket for the door prize drawing</w:t>
      </w:r>
      <w:r w:rsidR="00C8315A" w:rsidRPr="00C8315A">
        <w:t xml:space="preserve"> </w:t>
      </w:r>
      <w:r w:rsidR="00C8315A">
        <w:t>when you sign in.</w:t>
      </w:r>
    </w:p>
    <w:p w:rsidR="003B4911" w:rsidRPr="002C66BA" w:rsidRDefault="003B4911" w:rsidP="00D24E1A">
      <w:pPr>
        <w:pStyle w:val="CDBody"/>
        <w:numPr>
          <w:ilvl w:val="0"/>
          <w:numId w:val="5"/>
        </w:numPr>
        <w:rPr>
          <w:color w:val="FF0000"/>
        </w:rPr>
      </w:pPr>
      <w:r w:rsidRPr="00100D9B">
        <w:t xml:space="preserve">5:30pm </w:t>
      </w:r>
      <w:r w:rsidRPr="00C8315A">
        <w:rPr>
          <w:b/>
        </w:rPr>
        <w:t>Open tabling</w:t>
      </w:r>
      <w:r w:rsidRPr="003B4911">
        <w:t xml:space="preserve"> (see details below)</w:t>
      </w:r>
      <w:bookmarkStart w:id="0" w:name="_GoBack"/>
      <w:bookmarkEnd w:id="0"/>
    </w:p>
    <w:p w:rsidR="003B4911" w:rsidRPr="00100D9B" w:rsidRDefault="003B4911" w:rsidP="00D24E1A">
      <w:pPr>
        <w:pStyle w:val="CDBody"/>
        <w:numPr>
          <w:ilvl w:val="0"/>
          <w:numId w:val="5"/>
        </w:numPr>
      </w:pPr>
      <w:r w:rsidRPr="00100D9B">
        <w:t xml:space="preserve">6:00pm </w:t>
      </w:r>
      <w:r w:rsidRPr="005639F5">
        <w:rPr>
          <w:b/>
        </w:rPr>
        <w:t>Convening</w:t>
      </w:r>
      <w:r w:rsidRPr="00100D9B">
        <w:t xml:space="preserve"> Paul </w:t>
      </w:r>
      <w:proofErr w:type="spellStart"/>
      <w:r w:rsidRPr="00100D9B">
        <w:t>Havemann</w:t>
      </w:r>
      <w:proofErr w:type="spellEnd"/>
      <w:r w:rsidRPr="00100D9B">
        <w:t>, Reserve Steward, UCD Natural Reserve System</w:t>
      </w:r>
    </w:p>
    <w:p w:rsidR="003B4911" w:rsidRDefault="003B4911" w:rsidP="00D24E1A">
      <w:pPr>
        <w:pStyle w:val="CDBody"/>
        <w:numPr>
          <w:ilvl w:val="0"/>
          <w:numId w:val="5"/>
        </w:numPr>
      </w:pPr>
      <w:r w:rsidRPr="00100D9B">
        <w:t xml:space="preserve">6:05pm </w:t>
      </w:r>
      <w:r w:rsidRPr="00100D9B">
        <w:rPr>
          <w:b/>
        </w:rPr>
        <w:t>Opening remarks</w:t>
      </w:r>
      <w:r>
        <w:t xml:space="preserve"> Brett Lee, Mayor of Davis Pro </w:t>
      </w:r>
      <w:proofErr w:type="spellStart"/>
      <w:r>
        <w:t>Tem</w:t>
      </w:r>
      <w:proofErr w:type="spellEnd"/>
    </w:p>
    <w:p w:rsidR="003B4911" w:rsidRPr="00100D9B" w:rsidRDefault="003B4911" w:rsidP="00D24E1A">
      <w:pPr>
        <w:pStyle w:val="CDBody"/>
        <w:numPr>
          <w:ilvl w:val="0"/>
          <w:numId w:val="5"/>
        </w:numPr>
      </w:pPr>
      <w:r>
        <w:t>6:10</w:t>
      </w:r>
      <w:r w:rsidRPr="00100D9B">
        <w:t xml:space="preserve">pm </w:t>
      </w:r>
      <w:r w:rsidRPr="00100D9B">
        <w:rPr>
          <w:b/>
        </w:rPr>
        <w:t xml:space="preserve">Greywater </w:t>
      </w:r>
      <w:r w:rsidR="00C8315A">
        <w:rPr>
          <w:b/>
        </w:rPr>
        <w:t>b</w:t>
      </w:r>
      <w:r w:rsidRPr="00100D9B">
        <w:rPr>
          <w:b/>
        </w:rPr>
        <w:t xml:space="preserve">asics </w:t>
      </w:r>
      <w:r w:rsidR="00C8315A">
        <w:rPr>
          <w:b/>
        </w:rPr>
        <w:t>p</w:t>
      </w:r>
      <w:r w:rsidRPr="00100D9B">
        <w:rPr>
          <w:b/>
        </w:rPr>
        <w:t>resentation</w:t>
      </w:r>
      <w:r w:rsidRPr="00100D9B">
        <w:t xml:space="preserve"> Leslie </w:t>
      </w:r>
      <w:proofErr w:type="spellStart"/>
      <w:r w:rsidRPr="00100D9B">
        <w:t>Crenna</w:t>
      </w:r>
      <w:proofErr w:type="spellEnd"/>
      <w:r w:rsidRPr="00100D9B">
        <w:t xml:space="preserve">, </w:t>
      </w:r>
      <w:proofErr w:type="spellStart"/>
      <w:r w:rsidRPr="00100D9B">
        <w:t>EcoAssistant</w:t>
      </w:r>
      <w:proofErr w:type="spellEnd"/>
    </w:p>
    <w:p w:rsidR="003B4911" w:rsidRPr="00100D9B" w:rsidRDefault="003B4911" w:rsidP="00D24E1A">
      <w:pPr>
        <w:pStyle w:val="CDBody"/>
        <w:numPr>
          <w:ilvl w:val="0"/>
          <w:numId w:val="5"/>
        </w:numPr>
        <w:rPr>
          <w:b/>
        </w:rPr>
      </w:pPr>
      <w:r w:rsidRPr="00100D9B">
        <w:t xml:space="preserve">6:30pm </w:t>
      </w:r>
      <w:r w:rsidRPr="00100D9B">
        <w:rPr>
          <w:b/>
        </w:rPr>
        <w:t xml:space="preserve">Q&amp;A </w:t>
      </w:r>
      <w:r w:rsidR="00C8315A">
        <w:rPr>
          <w:b/>
        </w:rPr>
        <w:t>p</w:t>
      </w:r>
      <w:r w:rsidR="00C8315A" w:rsidRPr="00100D9B">
        <w:rPr>
          <w:b/>
        </w:rPr>
        <w:t>anel</w:t>
      </w:r>
      <w:r w:rsidR="00C8315A" w:rsidRPr="00C8315A">
        <w:t xml:space="preserve"> </w:t>
      </w:r>
      <w:r w:rsidRPr="00100D9B">
        <w:rPr>
          <w:b/>
        </w:rPr>
        <w:t xml:space="preserve">with </w:t>
      </w:r>
      <w:r w:rsidR="00C8315A">
        <w:rPr>
          <w:b/>
        </w:rPr>
        <w:t>s</w:t>
      </w:r>
      <w:r w:rsidRPr="00100D9B">
        <w:rPr>
          <w:b/>
        </w:rPr>
        <w:t xml:space="preserve">ystem </w:t>
      </w:r>
      <w:r w:rsidR="00C8315A">
        <w:rPr>
          <w:b/>
        </w:rPr>
        <w:t>o</w:t>
      </w:r>
      <w:r w:rsidRPr="00100D9B">
        <w:rPr>
          <w:b/>
        </w:rPr>
        <w:t xml:space="preserve">wners </w:t>
      </w:r>
      <w:r w:rsidR="00C8315A">
        <w:t xml:space="preserve">moderated by Steve </w:t>
      </w:r>
      <w:proofErr w:type="spellStart"/>
      <w:r w:rsidR="00C8315A">
        <w:t>Westhoff</w:t>
      </w:r>
      <w:proofErr w:type="spellEnd"/>
      <w:r w:rsidR="00C8315A">
        <w:t xml:space="preserve">, Davis Natural Resources Commissioner, Staff </w:t>
      </w:r>
      <w:r w:rsidR="009F29B9">
        <w:t>C</w:t>
      </w:r>
      <w:r w:rsidR="00C8315A">
        <w:t>ounsel at CA State Water Resources Control Board</w:t>
      </w:r>
    </w:p>
    <w:p w:rsidR="003B4911" w:rsidRPr="00C8315A" w:rsidRDefault="00C8315A" w:rsidP="00D24E1A">
      <w:pPr>
        <w:pStyle w:val="CDBody"/>
        <w:numPr>
          <w:ilvl w:val="0"/>
          <w:numId w:val="5"/>
        </w:numPr>
        <w:rPr>
          <w:b/>
        </w:rPr>
      </w:pPr>
      <w:r w:rsidRPr="00C8315A">
        <w:t>7:00pm</w:t>
      </w:r>
      <w:r>
        <w:rPr>
          <w:b/>
        </w:rPr>
        <w:t xml:space="preserve"> Vendor introductions </w:t>
      </w:r>
      <w:r>
        <w:t>Brief introductions from service providers</w:t>
      </w:r>
      <w:r w:rsidR="00D24E1A">
        <w:t xml:space="preserve"> (1-2 mins)</w:t>
      </w:r>
    </w:p>
    <w:p w:rsidR="00C8315A" w:rsidRDefault="00C8315A" w:rsidP="00D24E1A">
      <w:pPr>
        <w:pStyle w:val="CDBody"/>
        <w:numPr>
          <w:ilvl w:val="0"/>
          <w:numId w:val="5"/>
        </w:numPr>
      </w:pPr>
      <w:r>
        <w:t>7:05</w:t>
      </w:r>
      <w:r w:rsidRPr="00100D9B">
        <w:t xml:space="preserve">pm </w:t>
      </w:r>
      <w:r w:rsidRPr="00D24E1A">
        <w:rPr>
          <w:b/>
        </w:rPr>
        <w:t>Door prizes drawing:</w:t>
      </w:r>
      <w:r>
        <w:t xml:space="preserve"> 2 greywater laundry parts kits ($100 value</w:t>
      </w:r>
      <w:r w:rsidR="00D24E1A">
        <w:t xml:space="preserve"> each)</w:t>
      </w:r>
    </w:p>
    <w:p w:rsidR="003B4911" w:rsidRPr="00100D9B" w:rsidRDefault="00C8315A" w:rsidP="00D24E1A">
      <w:pPr>
        <w:pStyle w:val="CDBody"/>
        <w:numPr>
          <w:ilvl w:val="0"/>
          <w:numId w:val="5"/>
        </w:numPr>
      </w:pPr>
      <w:r>
        <w:t>7:10</w:t>
      </w:r>
      <w:r w:rsidR="003B4911" w:rsidRPr="00100D9B">
        <w:t xml:space="preserve">pm </w:t>
      </w:r>
      <w:r w:rsidR="009F29B9">
        <w:rPr>
          <w:b/>
          <w:color w:val="auto"/>
        </w:rPr>
        <w:t>Open Tabling</w:t>
      </w:r>
      <w:r w:rsidR="003B4911" w:rsidRPr="003B4911">
        <w:rPr>
          <w:color w:val="auto"/>
        </w:rPr>
        <w:t xml:space="preserve"> </w:t>
      </w:r>
      <w:r w:rsidR="003B4911" w:rsidRPr="00100D9B">
        <w:t xml:space="preserve">Greywater </w:t>
      </w:r>
      <w:r w:rsidR="009F29B9">
        <w:t>s</w:t>
      </w:r>
      <w:r w:rsidR="003B4911" w:rsidRPr="00100D9B">
        <w:t xml:space="preserve">ystem </w:t>
      </w:r>
      <w:r w:rsidR="009F29B9">
        <w:t>w</w:t>
      </w:r>
      <w:r w:rsidR="003B4911" w:rsidRPr="00100D9B">
        <w:t xml:space="preserve">wner’s </w:t>
      </w:r>
      <w:r w:rsidR="009F29B9">
        <w:t>t</w:t>
      </w:r>
      <w:r w:rsidR="003B4911" w:rsidRPr="00100D9B">
        <w:t xml:space="preserve">able; Code </w:t>
      </w:r>
      <w:r w:rsidR="009F29B9">
        <w:t>q</w:t>
      </w:r>
      <w:r w:rsidR="003B4911" w:rsidRPr="00100D9B">
        <w:t xml:space="preserve">uestions with Grey Mahoney, CBO City of Davis; Water </w:t>
      </w:r>
      <w:r w:rsidR="009F29B9">
        <w:t>c</w:t>
      </w:r>
      <w:r w:rsidR="003B4911" w:rsidRPr="00100D9B">
        <w:t xml:space="preserve">onservation </w:t>
      </w:r>
      <w:r w:rsidR="009F29B9">
        <w:t>r</w:t>
      </w:r>
      <w:r w:rsidR="003B4911" w:rsidRPr="00100D9B">
        <w:t xml:space="preserve">esources, Dawn </w:t>
      </w:r>
      <w:proofErr w:type="spellStart"/>
      <w:r w:rsidR="003B4911" w:rsidRPr="00100D9B">
        <w:t>Calciano</w:t>
      </w:r>
      <w:proofErr w:type="spellEnd"/>
      <w:r w:rsidR="003B4911" w:rsidRPr="00100D9B">
        <w:t xml:space="preserve">, Conservation Coordinator, City of Davis; Parts and </w:t>
      </w:r>
      <w:r w:rsidR="009F29B9">
        <w:t>design r</w:t>
      </w:r>
      <w:r w:rsidR="003B4911" w:rsidRPr="00100D9B">
        <w:t xml:space="preserve">esources and </w:t>
      </w:r>
      <w:r w:rsidR="009F29B9">
        <w:t>system</w:t>
      </w:r>
      <w:r w:rsidR="009F29B9" w:rsidRPr="00100D9B">
        <w:t xml:space="preserve"> </w:t>
      </w:r>
      <w:r w:rsidR="009F29B9">
        <w:t>models</w:t>
      </w:r>
      <w:r w:rsidR="003B4911" w:rsidRPr="00100D9B">
        <w:t xml:space="preserve"> (Water Wise Davis members); </w:t>
      </w:r>
      <w:r w:rsidR="003B4911" w:rsidRPr="003B4911">
        <w:rPr>
          <w:color w:val="auto"/>
        </w:rPr>
        <w:t xml:space="preserve">Vendors </w:t>
      </w:r>
    </w:p>
    <w:p w:rsidR="002265DB" w:rsidRDefault="00100D9B" w:rsidP="00D24E1A">
      <w:pPr>
        <w:pStyle w:val="CDBody"/>
      </w:pPr>
      <w:r w:rsidRPr="00100D9B">
        <w:rPr>
          <w:b/>
        </w:rPr>
        <w:t>Cool Davis</w:t>
      </w:r>
      <w:r w:rsidRPr="00100D9B">
        <w:t xml:space="preserve"> is a local non-profit whose mission is to inspire our community to reduce greenhouse gas emissions, adapt to a changing climate, and impro</w:t>
      </w:r>
      <w:r w:rsidR="002265DB">
        <w:t>ve quality of life for all.</w:t>
      </w:r>
    </w:p>
    <w:p w:rsidR="00100D9B" w:rsidRDefault="00100D9B" w:rsidP="00D24E1A">
      <w:pPr>
        <w:pStyle w:val="CDBody"/>
      </w:pPr>
      <w:r w:rsidRPr="00100D9B">
        <w:rPr>
          <w:b/>
        </w:rPr>
        <w:t>Water Wise Davis</w:t>
      </w:r>
      <w:r w:rsidRPr="00100D9B">
        <w:t xml:space="preserve"> supports water conservation, reuse, and capture in the City of Davis and is a working group of Cool Davis. </w:t>
      </w:r>
    </w:p>
    <w:p w:rsidR="00D24E1A" w:rsidRPr="00D24E1A" w:rsidRDefault="00D24E1A" w:rsidP="00D24E1A">
      <w:pPr>
        <w:pStyle w:val="CDBody"/>
      </w:pPr>
      <w:r w:rsidRPr="00D24E1A">
        <w:rPr>
          <w:b/>
        </w:rPr>
        <w:t>THANK YOUS:</w:t>
      </w:r>
      <w:r>
        <w:t xml:space="preserve"> </w:t>
      </w:r>
      <w:r w:rsidRPr="00D24E1A">
        <w:t xml:space="preserve">Water Wise Davis would like to thank </w:t>
      </w:r>
      <w:r w:rsidR="00826C6D" w:rsidRPr="00826C6D">
        <w:rPr>
          <w:b/>
        </w:rPr>
        <w:t>Cool Davis</w:t>
      </w:r>
      <w:r w:rsidR="00826C6D">
        <w:t xml:space="preserve"> for their support of our work, </w:t>
      </w:r>
      <w:r w:rsidRPr="00D24E1A">
        <w:t xml:space="preserve">the </w:t>
      </w:r>
      <w:r w:rsidRPr="00D24E1A">
        <w:rPr>
          <w:b/>
        </w:rPr>
        <w:t>City of Davis</w:t>
      </w:r>
      <w:r w:rsidRPr="00D24E1A">
        <w:t xml:space="preserve"> for their support and contributions to </w:t>
      </w:r>
      <w:r w:rsidR="00407DF6">
        <w:t>door</w:t>
      </w:r>
      <w:r w:rsidRPr="00D24E1A">
        <w:t xml:space="preserve"> prizes, the </w:t>
      </w:r>
      <w:r w:rsidRPr="00D24E1A">
        <w:rPr>
          <w:b/>
        </w:rPr>
        <w:t>Davis Enterprise</w:t>
      </w:r>
      <w:r w:rsidRPr="00D24E1A">
        <w:t xml:space="preserve"> for their local coverage, and the </w:t>
      </w:r>
      <w:r w:rsidRPr="00D24E1A">
        <w:rPr>
          <w:b/>
        </w:rPr>
        <w:t>Davis Senior Center</w:t>
      </w:r>
      <w:r w:rsidRPr="00D24E1A">
        <w:t xml:space="preserve"> for our meeting facility.</w:t>
      </w:r>
    </w:p>
    <w:p w:rsidR="003B4911" w:rsidRPr="00100D9B" w:rsidRDefault="003B4911" w:rsidP="00D24E1A">
      <w:pPr>
        <w:pStyle w:val="CDBody"/>
      </w:pPr>
    </w:p>
    <w:sectPr w:rsidR="003B4911" w:rsidRPr="00100D9B" w:rsidSect="009227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97022"/>
    <w:multiLevelType w:val="hybridMultilevel"/>
    <w:tmpl w:val="47B69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E2C37"/>
    <w:multiLevelType w:val="hybridMultilevel"/>
    <w:tmpl w:val="6F98B35E"/>
    <w:lvl w:ilvl="0" w:tplc="9B686D0A">
      <w:start w:val="1"/>
      <w:numFmt w:val="bullet"/>
      <w:pStyle w:val="CDBulletList"/>
      <w:lvlText w:val="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B34C0"/>
    <w:multiLevelType w:val="hybridMultilevel"/>
    <w:tmpl w:val="1B363468"/>
    <w:lvl w:ilvl="0" w:tplc="FCAE6868">
      <w:start w:val="1"/>
      <w:numFmt w:val="decimal"/>
      <w:pStyle w:val="CD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A6938"/>
    <w:multiLevelType w:val="hybridMultilevel"/>
    <w:tmpl w:val="2B00EB7A"/>
    <w:lvl w:ilvl="0" w:tplc="30CEB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B24C4"/>
    <w:multiLevelType w:val="hybridMultilevel"/>
    <w:tmpl w:val="72DA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80172"/>
    <w:multiLevelType w:val="hybridMultilevel"/>
    <w:tmpl w:val="E190FBE0"/>
    <w:lvl w:ilvl="0" w:tplc="595E046C">
      <w:numFmt w:val="bullet"/>
      <w:lvlText w:val=""/>
      <w:lvlJc w:val="left"/>
      <w:pPr>
        <w:ind w:left="63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1D"/>
    <w:rsid w:val="00010CFA"/>
    <w:rsid w:val="00017274"/>
    <w:rsid w:val="000405F0"/>
    <w:rsid w:val="00045F44"/>
    <w:rsid w:val="0008144C"/>
    <w:rsid w:val="000D50C7"/>
    <w:rsid w:val="000E68F5"/>
    <w:rsid w:val="000F2F2E"/>
    <w:rsid w:val="00100D9B"/>
    <w:rsid w:val="00123736"/>
    <w:rsid w:val="002265DB"/>
    <w:rsid w:val="00282375"/>
    <w:rsid w:val="002B14DC"/>
    <w:rsid w:val="002C66BA"/>
    <w:rsid w:val="002D44DE"/>
    <w:rsid w:val="002E3CDF"/>
    <w:rsid w:val="002F53AA"/>
    <w:rsid w:val="00394FF6"/>
    <w:rsid w:val="003A7043"/>
    <w:rsid w:val="003B4911"/>
    <w:rsid w:val="0040344D"/>
    <w:rsid w:val="00407DF6"/>
    <w:rsid w:val="00495B3D"/>
    <w:rsid w:val="004B554D"/>
    <w:rsid w:val="004E2E8E"/>
    <w:rsid w:val="005230B4"/>
    <w:rsid w:val="00525FF6"/>
    <w:rsid w:val="00550D0A"/>
    <w:rsid w:val="00551569"/>
    <w:rsid w:val="005639F5"/>
    <w:rsid w:val="005774A1"/>
    <w:rsid w:val="006C7F38"/>
    <w:rsid w:val="006D1A64"/>
    <w:rsid w:val="00723670"/>
    <w:rsid w:val="00756411"/>
    <w:rsid w:val="007A291D"/>
    <w:rsid w:val="007D4899"/>
    <w:rsid w:val="007F6717"/>
    <w:rsid w:val="00804BEB"/>
    <w:rsid w:val="0082227C"/>
    <w:rsid w:val="00826C6D"/>
    <w:rsid w:val="00854C06"/>
    <w:rsid w:val="008B0AC4"/>
    <w:rsid w:val="008D53CE"/>
    <w:rsid w:val="00990930"/>
    <w:rsid w:val="009E5082"/>
    <w:rsid w:val="009F29B9"/>
    <w:rsid w:val="00B1010B"/>
    <w:rsid w:val="00BF5F13"/>
    <w:rsid w:val="00C27739"/>
    <w:rsid w:val="00C8315A"/>
    <w:rsid w:val="00CB4892"/>
    <w:rsid w:val="00CD3E62"/>
    <w:rsid w:val="00D24E1A"/>
    <w:rsid w:val="00D80196"/>
    <w:rsid w:val="00DB06F8"/>
    <w:rsid w:val="00E1659C"/>
    <w:rsid w:val="00E84E7A"/>
    <w:rsid w:val="00EF07D9"/>
    <w:rsid w:val="00F20727"/>
    <w:rsid w:val="00F47489"/>
    <w:rsid w:val="00F50305"/>
    <w:rsid w:val="00F95F44"/>
    <w:rsid w:val="00FA2122"/>
    <w:rsid w:val="00FB6718"/>
    <w:rsid w:val="00FD03E9"/>
    <w:rsid w:val="00FD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EB2E"/>
  <w15:docId w15:val="{DF887A23-D739-4674-A630-A4F474C6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semiHidden="1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unhideWhenUsed/>
    <w:rsid w:val="00282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H1">
    <w:name w:val="CD H1"/>
    <w:basedOn w:val="CDBody"/>
    <w:link w:val="CDH1Char"/>
    <w:autoRedefine/>
    <w:uiPriority w:val="1"/>
    <w:qFormat/>
    <w:rsid w:val="006C7F38"/>
    <w:pPr>
      <w:spacing w:before="480"/>
    </w:pPr>
    <w:rPr>
      <w:b/>
      <w:sz w:val="32"/>
      <w:szCs w:val="32"/>
    </w:rPr>
  </w:style>
  <w:style w:type="paragraph" w:customStyle="1" w:styleId="CDH2">
    <w:name w:val="CD H2"/>
    <w:basedOn w:val="CDBody"/>
    <w:link w:val="CDH2Char"/>
    <w:autoRedefine/>
    <w:uiPriority w:val="2"/>
    <w:qFormat/>
    <w:rsid w:val="002E3CDF"/>
    <w:rPr>
      <w:b/>
    </w:rPr>
  </w:style>
  <w:style w:type="character" w:customStyle="1" w:styleId="CDH1Char">
    <w:name w:val="CD H1 Char"/>
    <w:basedOn w:val="DefaultParagraphFont"/>
    <w:link w:val="CDH1"/>
    <w:uiPriority w:val="1"/>
    <w:rsid w:val="00282375"/>
    <w:rPr>
      <w:rFonts w:ascii="Century Gothic" w:eastAsiaTheme="minorHAnsi" w:hAnsi="Century Gothic"/>
      <w:b/>
      <w:color w:val="262626" w:themeColor="text1" w:themeTint="D9"/>
      <w:sz w:val="32"/>
      <w:szCs w:val="32"/>
    </w:rPr>
  </w:style>
  <w:style w:type="paragraph" w:customStyle="1" w:styleId="CDBody">
    <w:name w:val="CD Body"/>
    <w:basedOn w:val="Normal"/>
    <w:link w:val="CDBodyChar"/>
    <w:autoRedefine/>
    <w:qFormat/>
    <w:rsid w:val="00D24E1A"/>
    <w:pPr>
      <w:spacing w:after="120"/>
    </w:pPr>
    <w:rPr>
      <w:rFonts w:ascii="Century Gothic" w:eastAsiaTheme="minorHAnsi" w:hAnsi="Century Gothic"/>
      <w:color w:val="262626" w:themeColor="text1" w:themeTint="D9"/>
      <w:sz w:val="24"/>
      <w:szCs w:val="24"/>
    </w:rPr>
  </w:style>
  <w:style w:type="character" w:customStyle="1" w:styleId="CDH2Char">
    <w:name w:val="CD H2 Char"/>
    <w:basedOn w:val="CDH1Char"/>
    <w:link w:val="CDH2"/>
    <w:uiPriority w:val="2"/>
    <w:rsid w:val="002E3CDF"/>
    <w:rPr>
      <w:rFonts w:ascii="Century Gothic" w:eastAsiaTheme="minorHAnsi" w:hAnsi="Century Gothic"/>
      <w:b/>
      <w:color w:val="262626" w:themeColor="text1" w:themeTint="D9"/>
      <w:sz w:val="24"/>
      <w:szCs w:val="24"/>
    </w:rPr>
  </w:style>
  <w:style w:type="paragraph" w:customStyle="1" w:styleId="CDBulletList">
    <w:name w:val="CD Bullet List"/>
    <w:basedOn w:val="ListParagraph"/>
    <w:link w:val="CDBulletListChar"/>
    <w:autoRedefine/>
    <w:uiPriority w:val="4"/>
    <w:qFormat/>
    <w:rsid w:val="00F95F44"/>
    <w:pPr>
      <w:numPr>
        <w:numId w:val="1"/>
      </w:numPr>
      <w:spacing w:after="60" w:line="360" w:lineRule="auto"/>
    </w:pPr>
    <w:rPr>
      <w:rFonts w:ascii="Century Gothic" w:eastAsiaTheme="minorHAnsi" w:hAnsi="Century Gothic"/>
      <w:sz w:val="24"/>
      <w:szCs w:val="24"/>
    </w:rPr>
  </w:style>
  <w:style w:type="character" w:customStyle="1" w:styleId="CDBodyChar">
    <w:name w:val="CD Body Char"/>
    <w:basedOn w:val="DefaultParagraphFont"/>
    <w:link w:val="CDBody"/>
    <w:rsid w:val="00D24E1A"/>
    <w:rPr>
      <w:rFonts w:ascii="Century Gothic" w:eastAsiaTheme="minorHAnsi" w:hAnsi="Century Gothic"/>
      <w:color w:val="262626" w:themeColor="text1" w:themeTint="D9"/>
      <w:sz w:val="24"/>
      <w:szCs w:val="24"/>
    </w:rPr>
  </w:style>
  <w:style w:type="character" w:customStyle="1" w:styleId="CDBulletListChar">
    <w:name w:val="CD Bullet List Char"/>
    <w:basedOn w:val="DefaultParagraphFont"/>
    <w:link w:val="CDBulletList"/>
    <w:uiPriority w:val="4"/>
    <w:rsid w:val="00282375"/>
    <w:rPr>
      <w:rFonts w:ascii="Century Gothic" w:eastAsiaTheme="minorHAnsi" w:hAnsi="Century Gothi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2E8E"/>
    <w:rPr>
      <w:color w:val="0000FF" w:themeColor="hyperlink"/>
      <w:u w:val="single"/>
    </w:rPr>
  </w:style>
  <w:style w:type="paragraph" w:customStyle="1" w:styleId="CDNumberedList">
    <w:name w:val="CD Numbered List"/>
    <w:basedOn w:val="CDBody"/>
    <w:link w:val="CDNumberedListChar"/>
    <w:uiPriority w:val="5"/>
    <w:qFormat/>
    <w:rsid w:val="00B1010B"/>
    <w:pPr>
      <w:numPr>
        <w:numId w:val="4"/>
      </w:numPr>
      <w:contextualSpacing/>
    </w:pPr>
  </w:style>
  <w:style w:type="paragraph" w:customStyle="1" w:styleId="CDHyperlink">
    <w:name w:val="CD Hyperlink"/>
    <w:basedOn w:val="CDBody"/>
    <w:link w:val="CDHyperlinkChar"/>
    <w:autoRedefine/>
    <w:uiPriority w:val="7"/>
    <w:qFormat/>
    <w:rsid w:val="000D50C7"/>
    <w:rPr>
      <w:color w:val="365F91" w:themeColor="accent1" w:themeShade="BF"/>
    </w:rPr>
  </w:style>
  <w:style w:type="character" w:customStyle="1" w:styleId="CDHyperlinkChar">
    <w:name w:val="CD Hyperlink Char"/>
    <w:basedOn w:val="CDBodyChar"/>
    <w:link w:val="CDHyperlink"/>
    <w:uiPriority w:val="7"/>
    <w:rsid w:val="00282375"/>
    <w:rPr>
      <w:rFonts w:ascii="Century Gothic" w:eastAsiaTheme="minorHAnsi" w:hAnsi="Century Gothic"/>
      <w:color w:val="365F91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unhideWhenUsed/>
    <w:rsid w:val="004E2E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E8E"/>
    <w:rPr>
      <w:rFonts w:ascii="Tahoma" w:hAnsi="Tahoma" w:cs="Tahoma"/>
      <w:sz w:val="16"/>
      <w:szCs w:val="16"/>
    </w:rPr>
  </w:style>
  <w:style w:type="paragraph" w:customStyle="1" w:styleId="CDH3">
    <w:name w:val="CD H3"/>
    <w:basedOn w:val="CDH2"/>
    <w:link w:val="CDH3Char"/>
    <w:autoRedefine/>
    <w:uiPriority w:val="3"/>
    <w:qFormat/>
    <w:rsid w:val="003B4911"/>
    <w:rPr>
      <w:b w:val="0"/>
      <w:color w:val="548DD4" w:themeColor="text2" w:themeTint="99"/>
    </w:rPr>
  </w:style>
  <w:style w:type="paragraph" w:customStyle="1" w:styleId="CDIndenttext">
    <w:name w:val="CD Indent text"/>
    <w:basedOn w:val="CDBody"/>
    <w:link w:val="CDIndenttextChar"/>
    <w:autoRedefine/>
    <w:uiPriority w:val="6"/>
    <w:qFormat/>
    <w:rsid w:val="00FB6718"/>
    <w:pPr>
      <w:ind w:left="360" w:right="360"/>
    </w:pPr>
    <w:rPr>
      <w:i/>
      <w:sz w:val="22"/>
      <w:szCs w:val="22"/>
    </w:rPr>
  </w:style>
  <w:style w:type="character" w:customStyle="1" w:styleId="CDH3Char">
    <w:name w:val="CD H3 Char"/>
    <w:basedOn w:val="CDH2Char"/>
    <w:link w:val="CDH3"/>
    <w:uiPriority w:val="3"/>
    <w:rsid w:val="003B4911"/>
    <w:rPr>
      <w:rFonts w:ascii="Century Gothic" w:eastAsiaTheme="minorHAnsi" w:hAnsi="Century Gothic"/>
      <w:b w:val="0"/>
      <w:color w:val="548DD4" w:themeColor="text2" w:themeTint="99"/>
      <w:sz w:val="24"/>
      <w:szCs w:val="24"/>
    </w:rPr>
  </w:style>
  <w:style w:type="paragraph" w:customStyle="1" w:styleId="CDBold">
    <w:name w:val="CD Bold"/>
    <w:basedOn w:val="CDBody"/>
    <w:link w:val="CDBoldChar"/>
    <w:autoRedefine/>
    <w:uiPriority w:val="9"/>
    <w:qFormat/>
    <w:rsid w:val="000D50C7"/>
    <w:rPr>
      <w:b/>
      <w:color w:val="404040" w:themeColor="text1" w:themeTint="BF"/>
    </w:rPr>
  </w:style>
  <w:style w:type="character" w:customStyle="1" w:styleId="CDIndenttextChar">
    <w:name w:val="CD Indent text Char"/>
    <w:basedOn w:val="CDBodyChar"/>
    <w:link w:val="CDIndenttext"/>
    <w:uiPriority w:val="6"/>
    <w:rsid w:val="00FB6718"/>
    <w:rPr>
      <w:rFonts w:ascii="Century Gothic" w:eastAsiaTheme="minorHAnsi" w:hAnsi="Century Gothic"/>
      <w:i/>
      <w:color w:val="262626" w:themeColor="text1" w:themeTint="D9"/>
      <w:sz w:val="24"/>
      <w:szCs w:val="24"/>
    </w:rPr>
  </w:style>
  <w:style w:type="paragraph" w:customStyle="1" w:styleId="CDSubtitle">
    <w:name w:val="CD Subtitle"/>
    <w:basedOn w:val="CDH1"/>
    <w:link w:val="CDSubtitleChar"/>
    <w:autoRedefine/>
    <w:uiPriority w:val="9"/>
    <w:qFormat/>
    <w:rsid w:val="003B4911"/>
    <w:pPr>
      <w:spacing w:before="0" w:after="0"/>
    </w:pPr>
    <w:rPr>
      <w:b w:val="0"/>
      <w:color w:val="548DD4" w:themeColor="text2" w:themeTint="99"/>
      <w:sz w:val="28"/>
      <w:szCs w:val="28"/>
    </w:rPr>
  </w:style>
  <w:style w:type="character" w:customStyle="1" w:styleId="CDBoldChar">
    <w:name w:val="CD Bold Char"/>
    <w:basedOn w:val="CDBodyChar"/>
    <w:link w:val="CDBold"/>
    <w:uiPriority w:val="9"/>
    <w:rsid w:val="00282375"/>
    <w:rPr>
      <w:rFonts w:ascii="Century Gothic" w:eastAsiaTheme="minorHAnsi" w:hAnsi="Century Gothic"/>
      <w:b/>
      <w:color w:val="404040" w:themeColor="text1" w:themeTint="BF"/>
      <w:sz w:val="24"/>
      <w:szCs w:val="24"/>
    </w:rPr>
  </w:style>
  <w:style w:type="paragraph" w:customStyle="1" w:styleId="CDTitle">
    <w:name w:val="CD Title"/>
    <w:basedOn w:val="CDH1"/>
    <w:link w:val="CDTitleChar"/>
    <w:autoRedefine/>
    <w:uiPriority w:val="8"/>
    <w:qFormat/>
    <w:rsid w:val="003B4911"/>
    <w:rPr>
      <w:b w:val="0"/>
      <w:sz w:val="36"/>
      <w:szCs w:val="44"/>
    </w:rPr>
  </w:style>
  <w:style w:type="character" w:customStyle="1" w:styleId="CDSubtitleChar">
    <w:name w:val="CD Subtitle Char"/>
    <w:basedOn w:val="CDH1Char"/>
    <w:link w:val="CDSubtitle"/>
    <w:uiPriority w:val="9"/>
    <w:rsid w:val="003B4911"/>
    <w:rPr>
      <w:rFonts w:ascii="Century Gothic" w:eastAsiaTheme="minorHAnsi" w:hAnsi="Century Gothic"/>
      <w:b w:val="0"/>
      <w:color w:val="548DD4" w:themeColor="text2" w:themeTint="99"/>
      <w:sz w:val="28"/>
      <w:szCs w:val="28"/>
    </w:rPr>
  </w:style>
  <w:style w:type="character" w:customStyle="1" w:styleId="CDNumberedListChar">
    <w:name w:val="CD Numbered List Char"/>
    <w:basedOn w:val="CDBodyChar"/>
    <w:link w:val="CDNumberedList"/>
    <w:uiPriority w:val="5"/>
    <w:rsid w:val="00282375"/>
    <w:rPr>
      <w:rFonts w:ascii="Century Gothic" w:eastAsiaTheme="minorHAnsi" w:hAnsi="Century Gothic"/>
      <w:color w:val="262626" w:themeColor="text1" w:themeTint="D9"/>
      <w:sz w:val="24"/>
      <w:szCs w:val="24"/>
    </w:rPr>
  </w:style>
  <w:style w:type="character" w:customStyle="1" w:styleId="CDTitleChar">
    <w:name w:val="CD Title Char"/>
    <w:basedOn w:val="CDH1Char"/>
    <w:link w:val="CDTitle"/>
    <w:uiPriority w:val="8"/>
    <w:rsid w:val="003B4911"/>
    <w:rPr>
      <w:rFonts w:ascii="Century Gothic" w:eastAsiaTheme="minorHAnsi" w:hAnsi="Century Gothic"/>
      <w:b w:val="0"/>
      <w:color w:val="262626" w:themeColor="text1" w:themeTint="D9"/>
      <w:sz w:val="36"/>
      <w:szCs w:val="44"/>
    </w:rPr>
  </w:style>
  <w:style w:type="character" w:styleId="Mention">
    <w:name w:val="Mention"/>
    <w:basedOn w:val="DefaultParagraphFont"/>
    <w:uiPriority w:val="99"/>
    <w:semiHidden/>
    <w:unhideWhenUsed/>
    <w:rsid w:val="00100D9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ol%20Davis%20Office\Desktop\Cool%20Davis%20Word%20Document%20Template%20DR%2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Cool Davis Word Document Template DR#2</Template>
  <TotalTime>39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 Davis Office</dc:creator>
  <cp:lastModifiedBy>Cool Davis Office</cp:lastModifiedBy>
  <cp:revision>4</cp:revision>
  <cp:lastPrinted>2017-05-22T17:49:00Z</cp:lastPrinted>
  <dcterms:created xsi:type="dcterms:W3CDTF">2017-07-07T22:15:00Z</dcterms:created>
  <dcterms:modified xsi:type="dcterms:W3CDTF">2017-07-12T18:42:00Z</dcterms:modified>
</cp:coreProperties>
</file>